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B68" w:rsidRPr="00C170D3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ORIENTAÇÃO TERRESTRE (MASCULINO):</w:t>
      </w:r>
    </w:p>
    <w:p w:rsidR="003C5B68" w:rsidRPr="00C170D3" w:rsidRDefault="003C5B68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1º COLOCADO:  CAD QPESP TARCISIO DUARTE CELESTINO (01H18MIN38SEG)</w:t>
      </w:r>
    </w:p>
    <w:p w:rsidR="003C5B68" w:rsidRPr="00C170D3" w:rsidRDefault="003C5B68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2º COLOCADO: ST QPC UELISTON MARÇAL SILVEIRA (1H21MIN43SEG)</w:t>
      </w:r>
    </w:p>
    <w:p w:rsidR="003C5B68" w:rsidRPr="00C170D3" w:rsidRDefault="003C5B68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3º COLOCADO: TC QOC MAURO GONÇALVES DE QUEIROZ (1H23MIN31SEG)</w:t>
      </w:r>
    </w:p>
    <w:p w:rsidR="003C5B68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3C5B68" w:rsidRPr="00C170D3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ORIENTAÇÃO TERRESTRE (FEMININO):</w:t>
      </w:r>
    </w:p>
    <w:p w:rsidR="003C5B68" w:rsidRPr="00C170D3" w:rsidRDefault="003C5B68" w:rsidP="0029566A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1º COLOCADO:  SD TALITA MARIA CURCINO DE FARIA (1H48MIN25SEG)</w:t>
      </w:r>
    </w:p>
    <w:p w:rsidR="003C5B68" w:rsidRPr="00C170D3" w:rsidRDefault="003C5B68" w:rsidP="0029566A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2º COLOCADO: 2º TEN QOC JOYCE FERREIRA FARIA DIAS (1H51MIN14SEG)</w:t>
      </w:r>
    </w:p>
    <w:p w:rsidR="003C5B68" w:rsidRPr="00C170D3" w:rsidRDefault="003C5B68" w:rsidP="0029566A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3º COLOCADO: 2º SGT QPC ELISSANDRA GARCEZ CARVALHO (2H13MIN22SEG)</w:t>
      </w:r>
    </w:p>
    <w:p w:rsidR="003C5B68" w:rsidRPr="00C170D3" w:rsidRDefault="003C5B68" w:rsidP="0029566A">
      <w:pPr>
        <w:rPr>
          <w:rFonts w:ascii="Arial" w:hAnsi="Arial" w:cs="Arial"/>
          <w:b/>
          <w:bCs/>
          <w:sz w:val="20"/>
          <w:szCs w:val="20"/>
        </w:rPr>
      </w:pPr>
    </w:p>
    <w:p w:rsidR="003C5B68" w:rsidRPr="00C170D3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NATAÇÃO 100 METROS LIVRE (FEMININO)</w:t>
      </w:r>
    </w:p>
    <w:p w:rsidR="003C5B68" w:rsidRPr="00C170D3" w:rsidRDefault="003C5B68" w:rsidP="00641E45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1ª COLOCADA: SD QPC LUNA FIGUEIREDO F. RORIZ DOS SANTOS (1’12”46)</w:t>
      </w:r>
    </w:p>
    <w:p w:rsidR="003C5B68" w:rsidRPr="00C170D3" w:rsidRDefault="003C5B68" w:rsidP="00641E45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2ª COLOCADA: SD QPC GABRIELA ALMEIDA DE OLIVEIRA (1’21”96)</w:t>
      </w:r>
    </w:p>
    <w:p w:rsidR="003C5B68" w:rsidRPr="00C170D3" w:rsidRDefault="003C5B68" w:rsidP="00641E45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3ª COLOCADA: SD QPC ALESSANDRA RIAD ISKANDA (1’41”56)</w:t>
      </w:r>
    </w:p>
    <w:p w:rsidR="003C5B68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3C5B68" w:rsidRPr="00C170D3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NATAÇÃO 100 METROS LIVRE (MASCULINO)</w:t>
      </w:r>
    </w:p>
    <w:p w:rsidR="003C5B68" w:rsidRPr="00C170D3" w:rsidRDefault="003C5B68" w:rsidP="00641E45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1º COLOCADO: SD QPC GUSTAVO SOUSA GIMENES (00’59”82)</w:t>
      </w:r>
    </w:p>
    <w:p w:rsidR="003C5B68" w:rsidRPr="00C170D3" w:rsidRDefault="003C5B68" w:rsidP="00641E45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2º COLOCADO: SD QPC BRUNO PEREIRA DE ARAÚJO (1’03”85)</w:t>
      </w:r>
    </w:p>
    <w:p w:rsidR="003C5B68" w:rsidRPr="00C170D3" w:rsidRDefault="003C5B68" w:rsidP="00641E45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3º COLOCADO: SD QPC MURILO HORACIO DOS SANTOS LUIZ (1’06”03)</w:t>
      </w:r>
    </w:p>
    <w:p w:rsidR="003C5B68" w:rsidRPr="00C170D3" w:rsidRDefault="003C5B68" w:rsidP="00641E45">
      <w:pPr>
        <w:rPr>
          <w:rFonts w:ascii="Arial" w:hAnsi="Arial" w:cs="Arial"/>
          <w:b/>
          <w:bCs/>
          <w:sz w:val="20"/>
          <w:szCs w:val="20"/>
        </w:rPr>
      </w:pPr>
    </w:p>
    <w:p w:rsidR="003C5B68" w:rsidRPr="00C170D3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NATAÇÃO 1500 METROS LIVRE (FEMININO)</w:t>
      </w:r>
    </w:p>
    <w:p w:rsidR="003C5B68" w:rsidRPr="00C170D3" w:rsidRDefault="003C5B68" w:rsidP="00641E45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1ª COLOCADA: SD QPC LUNA FIGUEIREDO F. RORIZ DOS SANTOS (24’30”81)</w:t>
      </w:r>
    </w:p>
    <w:p w:rsidR="003C5B68" w:rsidRPr="00C170D3" w:rsidRDefault="003C5B68" w:rsidP="00662125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2ª COLOCADA: SD QPC ANAISE LAURENE DE PAULA MOREIRA (25’41”96)</w:t>
      </w:r>
    </w:p>
    <w:p w:rsidR="003C5B68" w:rsidRPr="00C170D3" w:rsidRDefault="003C5B68" w:rsidP="00662125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3ª COLOCADA: 3º SGT QPC SILVANA MARIA R. PAIVA (34’01”58)</w:t>
      </w:r>
    </w:p>
    <w:p w:rsidR="003C5B68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3C5B68" w:rsidRPr="00C170D3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NATAÇÃO 1500 METROS LIVRE (MASCULINO)</w:t>
      </w:r>
    </w:p>
    <w:p w:rsidR="003C5B68" w:rsidRPr="00C170D3" w:rsidRDefault="003C5B68" w:rsidP="00662125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1º COLOCADO: SD QPC GUSTAVO SOUSA GIMENES (20’49”77)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2º COLOCADO: SD QPC RODRIGO RIOS COSSICH FURTADO (24’33”08)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3º COLOCADO: 3º SGT QPC ROMULO F. ALARCÃO (26’25”68)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</w:p>
    <w:p w:rsidR="003C5B68" w:rsidRPr="00C170D3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CORRIDA DE ESCADA EQUIPADO (FEMININO)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1ª COLOCADA: SD QPC GABRIELA ALMEIDA DE OLIVEIRA (4’23”)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2ª COLOCADA: SD QPC ANAISE LAURENE DE PAULA MOREIRA (4’26”)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3ª COLOCADA: SD QPC MÔNICA BARBOSA RODRIGUES (4’50”)</w:t>
      </w:r>
    </w:p>
    <w:p w:rsidR="003C5B68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3C5B68" w:rsidRPr="00C170D3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CORRIDA DE ESCADA EQUIPADO (MASCULINO)</w:t>
      </w:r>
      <w:r>
        <w:rPr>
          <w:rFonts w:ascii="Arial" w:hAnsi="Arial" w:cs="Arial"/>
          <w:b/>
          <w:bCs/>
          <w:sz w:val="20"/>
          <w:szCs w:val="20"/>
        </w:rPr>
        <w:t xml:space="preserve"> – CLASSIFICAÇÃO GERAL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1º COLOCADO: 1º TEN QOC LUIZ EDUARDO MACHADO LOBO (2’55”)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2º COLOCADO: 2º TEN QOC HIGOR MENDONÇA (3’12”)</w:t>
      </w:r>
    </w:p>
    <w:p w:rsidR="003C5B68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3º COLOCADO: CAP QOC MARCUS VINICIUS BORGES SILVA (3’19”)</w:t>
      </w:r>
    </w:p>
    <w:p w:rsidR="003C5B68" w:rsidRDefault="003C5B68" w:rsidP="00C170D3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3C5B68" w:rsidRDefault="003C5B68" w:rsidP="00C170D3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CORRIDA DE ESCADA EQUIPADO (MASCULINO) – POR FAIXA ETÁRIA</w:t>
      </w:r>
    </w:p>
    <w:p w:rsidR="003C5B68" w:rsidRDefault="003C5B68" w:rsidP="00C170D3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1º COLOCADO 18-29 ANOS: 1º TEN QOC LUIZ EDUARDO MACHADO LOBO (2’55”)</w:t>
      </w:r>
    </w:p>
    <w:p w:rsidR="003C5B68" w:rsidRDefault="003C5B68" w:rsidP="00C170D3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1º COLOCADO 30-39 ANOS: </w:t>
      </w:r>
      <w:r w:rsidRPr="00C170D3">
        <w:rPr>
          <w:rFonts w:ascii="Arial" w:hAnsi="Arial" w:cs="Arial"/>
          <w:b/>
          <w:bCs/>
          <w:sz w:val="20"/>
          <w:szCs w:val="20"/>
        </w:rPr>
        <w:t>CAP QOC MARCUS VINICIUS BORGES SILVA (3’19”)</w:t>
      </w:r>
    </w:p>
    <w:p w:rsidR="003C5B68" w:rsidRPr="00C170D3" w:rsidRDefault="003C5B68" w:rsidP="00C170D3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1º COLOCADO 40 ANOS ACIMA: ST QPC </w:t>
      </w:r>
      <w:r w:rsidRPr="00C170D3">
        <w:rPr>
          <w:rFonts w:ascii="Arial" w:hAnsi="Arial" w:cs="Arial"/>
          <w:b/>
          <w:bCs/>
          <w:sz w:val="20"/>
          <w:szCs w:val="20"/>
        </w:rPr>
        <w:t>TIAGO ALVES RIBEIRO</w:t>
      </w:r>
      <w:r>
        <w:rPr>
          <w:rFonts w:ascii="Arial" w:hAnsi="Arial" w:cs="Arial"/>
          <w:b/>
          <w:bCs/>
          <w:sz w:val="20"/>
          <w:szCs w:val="20"/>
        </w:rPr>
        <w:t xml:space="preserve"> (3’41”)</w:t>
      </w:r>
    </w:p>
    <w:p w:rsidR="003C5B68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3C5B68" w:rsidRPr="00C170D3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CORRIDA DE ESCADA DESEQUIPADO (FEMININO)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1ª COLOCADA: SD QPC ANAISE LAURENE DE PAULA MOREIRA (3’09”)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2ª COLOCADA: SD QPC GABRIELA ALMEIDA DE OLIVEIRA (3’15”)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3ª COLOCADA: SD QPC LUNA FIGUEIREDO F. RORIZ DOS SANTOS (3’48”)</w:t>
      </w:r>
    </w:p>
    <w:p w:rsidR="003C5B68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3C5B68" w:rsidRPr="00C170D3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CORRIDA DE ESCADA DESEQUIPADO (MASCULINO)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1º COLOCADO: 2º TEN QOC HIGOR MENDONÇA (2’21”)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2º COLOCADO: CB QPC GABRIEL JÚNIO DA SILVA (2’48)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</w:p>
    <w:p w:rsidR="003C5B68" w:rsidRPr="00C170D3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MEIA MARATONA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1º COLOCADO: 2º TEN QOC HIGOR MENDONÇA (1H33’15”)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2º COLOCADO: SD QPC WEBER OLIVEIRA F. DOS ANJOS (1H33’23”)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3º COLOCADO: ST QPC TIAGO ALVES RIBEIRO (1H33’33”)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</w:p>
    <w:p w:rsidR="003C5B68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3C5B68" w:rsidRPr="00C170D3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BOMBEIRO DE AÇO (FEMININO)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1ª COLOCADA: SD QPC MÔNICA BARBOSA RODRIGUES (05’39”21)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2ª COLOCADA: SD QPC ANAISE LAURENE DE PAULA MOREIRA (06’39”21)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3ª COLOCADA: SD QPC GABRIELA ALMEIDA DE OLIVEIRA (07’04”56)</w:t>
      </w:r>
    </w:p>
    <w:p w:rsidR="003C5B68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3C5B68" w:rsidRPr="00C170D3" w:rsidRDefault="003C5B68" w:rsidP="00993860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BOMBEIRO DE AÇO (MASCULINO) – CLASSIFICAÇÃO GERAL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1º COLOCADO: 1º SGT QPC THIAGO COELHO BARCELOS BORGES (04’45”15)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2º COLOCADO: SD QPC ALCINDO AURELIANO DO NASCIMENTO JÚNIOR (04’46”55)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3º COLOCADO: CB QPC GABRIEL JÚNIO DA SILVA (04’54”95)</w:t>
      </w:r>
    </w:p>
    <w:p w:rsidR="003C5B68" w:rsidRPr="00C170D3" w:rsidRDefault="003C5B68" w:rsidP="00411EA2">
      <w:pPr>
        <w:rPr>
          <w:rFonts w:ascii="Arial" w:hAnsi="Arial" w:cs="Arial"/>
          <w:b/>
          <w:bCs/>
          <w:sz w:val="20"/>
          <w:szCs w:val="20"/>
        </w:rPr>
      </w:pPr>
    </w:p>
    <w:p w:rsidR="003C5B68" w:rsidRPr="00C170D3" w:rsidRDefault="003C5B68" w:rsidP="00C170D3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BOMBEIRO DE AÇO (MASCULINO) – POR FAIXA ETÁRIA</w:t>
      </w:r>
    </w:p>
    <w:p w:rsidR="003C5B68" w:rsidRPr="00C170D3" w:rsidRDefault="003C5B68" w:rsidP="00C170D3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1º COLOCADO 18-29 ANOS: 2º TEN QOC HIGOR MENDONÇA (04’55”21)</w:t>
      </w:r>
    </w:p>
    <w:p w:rsidR="003C5B68" w:rsidRPr="00C170D3" w:rsidRDefault="003C5B68" w:rsidP="00C170D3">
      <w:pPr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1º COLOCADO 30-39 ANOS: 1º SGT QPC THIAGO C</w:t>
      </w:r>
      <w:r>
        <w:rPr>
          <w:rFonts w:ascii="Arial" w:hAnsi="Arial" w:cs="Arial"/>
          <w:b/>
          <w:bCs/>
          <w:sz w:val="20"/>
          <w:szCs w:val="20"/>
        </w:rPr>
        <w:t>.</w:t>
      </w:r>
      <w:r w:rsidRPr="00C170D3">
        <w:rPr>
          <w:rFonts w:ascii="Arial" w:hAnsi="Arial" w:cs="Arial"/>
          <w:b/>
          <w:bCs/>
          <w:sz w:val="20"/>
          <w:szCs w:val="20"/>
        </w:rPr>
        <w:t xml:space="preserve"> BARCELOS BORGES (04’45”15)</w:t>
      </w:r>
    </w:p>
    <w:p w:rsidR="003C5B68" w:rsidRPr="00C170D3" w:rsidRDefault="003C5B68" w:rsidP="00C170D3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2º COLOCADO 30-39 ANOS: SD QPC ALCINDO A. DO NASCIMENTO JÚNIOR (04’46”55)</w:t>
      </w:r>
    </w:p>
    <w:p w:rsidR="003C5B68" w:rsidRPr="00C170D3" w:rsidRDefault="003C5B68" w:rsidP="00C170D3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C170D3">
        <w:rPr>
          <w:rFonts w:ascii="Arial" w:hAnsi="Arial" w:cs="Arial"/>
          <w:b/>
          <w:bCs/>
          <w:sz w:val="20"/>
          <w:szCs w:val="20"/>
        </w:rPr>
        <w:t>1º COLOCADO 40 ANOS ACIMA: TC QOC ROBERTO MACHADO BORGES (05’35”)</w:t>
      </w:r>
    </w:p>
    <w:p w:rsidR="003C5B68" w:rsidRPr="00993860" w:rsidRDefault="003C5B68" w:rsidP="00C170D3">
      <w:pPr>
        <w:rPr>
          <w:rFonts w:ascii="Arial" w:hAnsi="Arial" w:cs="Arial"/>
          <w:sz w:val="20"/>
          <w:szCs w:val="20"/>
        </w:rPr>
      </w:pPr>
    </w:p>
    <w:p w:rsidR="003C5B68" w:rsidRDefault="003C5B68" w:rsidP="00C170D3">
      <w:pPr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</w:t>
      </w:r>
    </w:p>
    <w:p w:rsidR="003C5B68" w:rsidRDefault="003C5B68" w:rsidP="00411EA2">
      <w:pPr>
        <w:rPr>
          <w:rFonts w:ascii="Arial" w:hAnsi="Arial" w:cs="Arial"/>
          <w:b/>
          <w:bCs/>
          <w:sz w:val="18"/>
          <w:szCs w:val="18"/>
        </w:rPr>
      </w:pPr>
    </w:p>
    <w:p w:rsidR="003C5B68" w:rsidRPr="00026A13" w:rsidRDefault="003C5B68" w:rsidP="00411EA2">
      <w:pPr>
        <w:rPr>
          <w:rFonts w:ascii="Arial" w:hAnsi="Arial" w:cs="Arial"/>
          <w:b/>
          <w:bCs/>
          <w:sz w:val="18"/>
          <w:szCs w:val="18"/>
        </w:rPr>
      </w:pPr>
    </w:p>
    <w:p w:rsidR="003C5B68" w:rsidRPr="00026A13" w:rsidRDefault="003C5B68" w:rsidP="00662125">
      <w:pPr>
        <w:rPr>
          <w:rFonts w:ascii="Arial" w:hAnsi="Arial" w:cs="Arial"/>
          <w:b/>
          <w:bCs/>
          <w:sz w:val="18"/>
          <w:szCs w:val="18"/>
        </w:rPr>
      </w:pPr>
    </w:p>
    <w:p w:rsidR="003C5B68" w:rsidRPr="00026A13" w:rsidRDefault="003C5B68" w:rsidP="00641E45">
      <w:pPr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</w:t>
      </w:r>
    </w:p>
    <w:p w:rsidR="003C5B68" w:rsidRPr="00026A13" w:rsidRDefault="003C5B68" w:rsidP="00641E45">
      <w:pPr>
        <w:rPr>
          <w:rFonts w:ascii="Arial" w:hAnsi="Arial" w:cs="Arial"/>
          <w:b/>
          <w:bCs/>
          <w:sz w:val="18"/>
          <w:szCs w:val="18"/>
        </w:rPr>
      </w:pPr>
    </w:p>
    <w:p w:rsidR="003C5B68" w:rsidRDefault="003C5B68" w:rsidP="0029566A">
      <w:bookmarkStart w:id="0" w:name="_GoBack"/>
      <w:bookmarkEnd w:id="0"/>
    </w:p>
    <w:p w:rsidR="003C5B68" w:rsidRDefault="003C5B68"/>
    <w:sectPr w:rsidR="003C5B68" w:rsidSect="00F07CD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E4668"/>
    <w:rsid w:val="00026A13"/>
    <w:rsid w:val="000F0842"/>
    <w:rsid w:val="001977C5"/>
    <w:rsid w:val="001E5EC9"/>
    <w:rsid w:val="0029566A"/>
    <w:rsid w:val="002A2ABE"/>
    <w:rsid w:val="003C5B68"/>
    <w:rsid w:val="00411EA2"/>
    <w:rsid w:val="00514F31"/>
    <w:rsid w:val="00641E45"/>
    <w:rsid w:val="00662125"/>
    <w:rsid w:val="00715581"/>
    <w:rsid w:val="00896817"/>
    <w:rsid w:val="00993860"/>
    <w:rsid w:val="00C170D3"/>
    <w:rsid w:val="00C6036D"/>
    <w:rsid w:val="00EE4668"/>
    <w:rsid w:val="00F07CD2"/>
    <w:rsid w:val="00F80F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7CD2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iPriority w:val="99"/>
    <w:semiHidden/>
    <w:rsid w:val="00C6036D"/>
    <w:pPr>
      <w:suppressAutoHyphens/>
      <w:spacing w:after="0" w:line="240" w:lineRule="auto"/>
      <w:ind w:left="4253"/>
      <w:jc w:val="both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ar-SA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C6036D"/>
    <w:rPr>
      <w:rFonts w:ascii="Times New Roman" w:hAnsi="Times New Roman" w:cs="Times New Roman"/>
      <w:b/>
      <w:bCs/>
      <w:i/>
      <w:iCs/>
      <w:sz w:val="24"/>
      <w:szCs w:val="24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517</Words>
  <Characters>2797</Characters>
  <Application>Microsoft Office Outlook</Application>
  <DocSecurity>0</DocSecurity>
  <Lines>0</Lines>
  <Paragraphs>0</Paragraphs>
  <ScaleCrop>false</ScaleCrop>
  <Company>CBMGO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ORIENTAÇÃO TERRESTRE (MASCULINO):</dc:title>
  <dc:subject/>
  <dc:creator>Luiz</dc:creator>
  <cp:keywords/>
  <dc:description/>
  <cp:lastModifiedBy>renatoqs</cp:lastModifiedBy>
  <cp:revision>2</cp:revision>
  <dcterms:created xsi:type="dcterms:W3CDTF">2014-05-27T19:26:00Z</dcterms:created>
  <dcterms:modified xsi:type="dcterms:W3CDTF">2014-05-27T19:26:00Z</dcterms:modified>
</cp:coreProperties>
</file>